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B3" w:rsidRDefault="00D349B3" w:rsidP="00404C29">
      <w:r>
        <w:t>„Neue Wege. Commons für eine andere Welt“ 7/8. 2018</w:t>
      </w:r>
    </w:p>
    <w:p w:rsidR="00D349B3" w:rsidRDefault="00D349B3"/>
    <w:p w:rsidR="00D349B3" w:rsidRDefault="00D349B3">
      <w:r w:rsidRPr="00801E00">
        <w:rPr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5" type="#_x0000_t75" style="width:419.25pt;height:628.5pt;visibility:visible">
            <v:imagedata r:id="rId4" o:title="" croptop="1467f" cropbottom="1927f" cropleft="4442f" cropright="2925f"/>
          </v:shape>
        </w:pict>
      </w:r>
    </w:p>
    <w:p w:rsidR="00D349B3" w:rsidRDefault="00D349B3">
      <w:r w:rsidRPr="00801E00">
        <w:rPr>
          <w:noProof/>
          <w:lang w:val="it-IT" w:eastAsia="it-IT"/>
        </w:rPr>
        <w:pict>
          <v:shape id="Bild 3" o:spid="_x0000_i1026" type="#_x0000_t75" style="width:455.25pt;height:669.75pt;visibility:visible">
            <v:imagedata r:id="rId5" o:title="" cropbottom="2338f" cropleft="1300f" cropright="15224f"/>
          </v:shape>
        </w:pict>
      </w:r>
    </w:p>
    <w:p w:rsidR="00D349B3" w:rsidRDefault="00D349B3">
      <w:r w:rsidRPr="00801E00">
        <w:rPr>
          <w:noProof/>
          <w:lang w:val="it-IT" w:eastAsia="it-IT"/>
        </w:rPr>
        <w:pict>
          <v:shape id="Bild 5" o:spid="_x0000_i1027" type="#_x0000_t75" style="width:454.5pt;height:658.5pt;visibility:visible">
            <v:imagedata r:id="rId6" o:title="" croptop="1428f" cropbottom="3386f" cropleft="3572f" cropright="2817f"/>
          </v:shape>
        </w:pict>
      </w:r>
    </w:p>
    <w:p w:rsidR="00D349B3" w:rsidRDefault="00D349B3">
      <w:r w:rsidRPr="00801E00">
        <w:rPr>
          <w:noProof/>
          <w:lang w:val="it-IT" w:eastAsia="it-IT"/>
        </w:rPr>
        <w:pict>
          <v:shape id="Bild 6" o:spid="_x0000_i1028" type="#_x0000_t75" style="width:441pt;height:9in;visibility:visible">
            <v:imagedata r:id="rId7" o:title="" croptop="1255f" cropbottom="2703f" cropleft="1952f" cropright="17039f"/>
          </v:shape>
        </w:pict>
      </w:r>
    </w:p>
    <w:p w:rsidR="00D349B3" w:rsidRDefault="00D349B3"/>
    <w:sectPr w:rsidR="00D349B3" w:rsidSect="00152E68">
      <w:pgSz w:w="11906" w:h="16838" w:code="9"/>
      <w:pgMar w:top="1701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4C29"/>
    <w:rsid w:val="00125B0B"/>
    <w:rsid w:val="00152E68"/>
    <w:rsid w:val="002017C8"/>
    <w:rsid w:val="002439D2"/>
    <w:rsid w:val="00404C29"/>
    <w:rsid w:val="0048703D"/>
    <w:rsid w:val="00491575"/>
    <w:rsid w:val="004B226C"/>
    <w:rsid w:val="004D12DF"/>
    <w:rsid w:val="0056139F"/>
    <w:rsid w:val="006A5B78"/>
    <w:rsid w:val="00725248"/>
    <w:rsid w:val="00801E00"/>
    <w:rsid w:val="009875BB"/>
    <w:rsid w:val="00AD39C2"/>
    <w:rsid w:val="00B54060"/>
    <w:rsid w:val="00BC54E5"/>
    <w:rsid w:val="00D349B3"/>
    <w:rsid w:val="00D366DB"/>
    <w:rsid w:val="00EA0BD4"/>
    <w:rsid w:val="00ED0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404C29"/>
    <w:rPr>
      <w:rFonts w:ascii="Calibri" w:hAnsi="Calibri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703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870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870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8703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870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8703D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48703D"/>
    <w:pPr>
      <w:spacing w:before="240" w:after="60"/>
      <w:outlineLvl w:val="6"/>
    </w:pPr>
    <w:rPr>
      <w:sz w:val="32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8703D"/>
    <w:pPr>
      <w:spacing w:before="240" w:after="60"/>
      <w:outlineLvl w:val="7"/>
    </w:pPr>
    <w:rPr>
      <w:i/>
      <w:iCs/>
      <w:sz w:val="32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8703D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703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8703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8703D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8703D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8703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8703D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8703D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8703D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8703D"/>
    <w:rPr>
      <w:rFonts w:ascii="Cambria" w:hAnsi="Cambria" w:cs="Times New Roman"/>
      <w:sz w:val="22"/>
      <w:szCs w:val="22"/>
    </w:rPr>
  </w:style>
  <w:style w:type="paragraph" w:styleId="Title">
    <w:name w:val="Title"/>
    <w:basedOn w:val="Normal"/>
    <w:next w:val="Normal"/>
    <w:link w:val="TitleChar"/>
    <w:uiPriority w:val="99"/>
    <w:qFormat/>
    <w:rsid w:val="004870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48703D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8703D"/>
    <w:pPr>
      <w:spacing w:after="60"/>
      <w:jc w:val="center"/>
      <w:outlineLvl w:val="1"/>
    </w:pPr>
    <w:rPr>
      <w:rFonts w:ascii="Cambria" w:hAnsi="Cambria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8703D"/>
    <w:rPr>
      <w:rFonts w:ascii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725248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48703D"/>
    <w:rPr>
      <w:rFonts w:cs="Times New Roman"/>
      <w:i/>
      <w:iCs/>
    </w:rPr>
  </w:style>
  <w:style w:type="paragraph" w:styleId="NoSpacing">
    <w:name w:val="No Spacing"/>
    <w:basedOn w:val="Normal"/>
    <w:uiPriority w:val="99"/>
    <w:qFormat/>
    <w:rsid w:val="0048703D"/>
    <w:rPr>
      <w:rFonts w:ascii="Times New Roman" w:hAnsi="Times New Roman"/>
      <w:sz w:val="32"/>
      <w:szCs w:val="24"/>
    </w:rPr>
  </w:style>
  <w:style w:type="paragraph" w:styleId="ListParagraph">
    <w:name w:val="List Paragraph"/>
    <w:basedOn w:val="Normal"/>
    <w:uiPriority w:val="99"/>
    <w:qFormat/>
    <w:rsid w:val="0048703D"/>
    <w:pPr>
      <w:ind w:left="708"/>
    </w:pPr>
    <w:rPr>
      <w:rFonts w:ascii="Times New Roman" w:hAnsi="Times New Roman"/>
      <w:sz w:val="32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48703D"/>
    <w:rPr>
      <w:rFonts w:ascii="Times New Roman" w:hAnsi="Times New Roman"/>
      <w:i/>
      <w:iCs/>
      <w:color w:val="000000"/>
      <w:sz w:val="32"/>
      <w:szCs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48703D"/>
    <w:rPr>
      <w:rFonts w:cs="Times New Roman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48703D"/>
    <w:pPr>
      <w:pBdr>
        <w:bottom w:val="single" w:sz="4" w:space="4" w:color="4F81BD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sz w:val="32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48703D"/>
    <w:rPr>
      <w:rFonts w:cs="Times New Roman"/>
      <w:b/>
      <w:bCs/>
      <w:i/>
      <w:iCs/>
      <w:color w:val="4F81BD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48703D"/>
    <w:rPr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48703D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48703D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48703D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48703D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48703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404C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4C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77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9</Words>
  <Characters>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„Neue Wege</dc:title>
  <dc:subject/>
  <dc:creator>Hannappel</dc:creator>
  <cp:keywords/>
  <dc:description/>
  <cp:lastModifiedBy>xXx</cp:lastModifiedBy>
  <cp:revision>2</cp:revision>
  <dcterms:created xsi:type="dcterms:W3CDTF">2018-07-16T17:19:00Z</dcterms:created>
  <dcterms:modified xsi:type="dcterms:W3CDTF">2018-07-16T17:19:00Z</dcterms:modified>
</cp:coreProperties>
</file>